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7F92" w14:textId="1B2B2884" w:rsidR="003C7E37" w:rsidRDefault="003C7E37" w:rsidP="003C7E37">
      <w:pPr>
        <w:ind w:right="-720"/>
        <w:jc w:val="center"/>
        <w:rPr>
          <w:i/>
          <w:iCs/>
          <w:sz w:val="24"/>
          <w:szCs w:val="24"/>
        </w:rPr>
      </w:pPr>
      <w:r>
        <w:rPr>
          <w:b/>
          <w:bCs/>
          <w:i/>
          <w:iCs/>
          <w:sz w:val="28"/>
          <w:szCs w:val="28"/>
        </w:rPr>
        <w:t>TEMPLATES FOR JUDGES</w:t>
      </w:r>
      <w:r w:rsidR="000358DB">
        <w:rPr>
          <w:b/>
          <w:bCs/>
          <w:i/>
          <w:iCs/>
          <w:sz w:val="28"/>
          <w:szCs w:val="28"/>
        </w:rPr>
        <w:t>’</w:t>
      </w:r>
      <w:r>
        <w:rPr>
          <w:b/>
          <w:bCs/>
          <w:i/>
          <w:iCs/>
          <w:sz w:val="28"/>
          <w:szCs w:val="28"/>
        </w:rPr>
        <w:t xml:space="preserve"> CRITIQUES - </w:t>
      </w:r>
      <w:r w:rsidRPr="003C7E37">
        <w:rPr>
          <w:i/>
          <w:iCs/>
          <w:sz w:val="24"/>
          <w:szCs w:val="24"/>
        </w:rPr>
        <w:t>Rev. 7/24/2026</w:t>
      </w:r>
    </w:p>
    <w:p w14:paraId="46E902DD" w14:textId="77777777" w:rsidR="00154191" w:rsidRDefault="00154191" w:rsidP="003C7E37">
      <w:pPr>
        <w:ind w:right="-720"/>
        <w:jc w:val="center"/>
        <w:rPr>
          <w:i/>
          <w:iCs/>
          <w:sz w:val="24"/>
          <w:szCs w:val="24"/>
        </w:rPr>
      </w:pPr>
    </w:p>
    <w:p w14:paraId="70220080" w14:textId="262AB5F4" w:rsidR="00154191" w:rsidRPr="00154191" w:rsidRDefault="00154191" w:rsidP="00154191">
      <w:pPr>
        <w:ind w:right="-72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T</w:t>
      </w:r>
      <w:r w:rsidRPr="00154191">
        <w:rPr>
          <w:i/>
          <w:iCs/>
          <w:sz w:val="24"/>
          <w:szCs w:val="24"/>
        </w:rPr>
        <w:t xml:space="preserve">he only titles included in critiques </w:t>
      </w:r>
      <w:r>
        <w:rPr>
          <w:i/>
          <w:iCs/>
          <w:sz w:val="24"/>
          <w:szCs w:val="24"/>
        </w:rPr>
        <w:t>are</w:t>
      </w:r>
      <w:r w:rsidRPr="00154191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AKC </w:t>
      </w:r>
      <w:r w:rsidRPr="00154191">
        <w:rPr>
          <w:i/>
          <w:iCs/>
          <w:sz w:val="24"/>
          <w:szCs w:val="24"/>
        </w:rPr>
        <w:t>prefixes. ROM</w:t>
      </w:r>
      <w:r>
        <w:rPr>
          <w:i/>
          <w:iCs/>
          <w:sz w:val="24"/>
          <w:szCs w:val="24"/>
        </w:rPr>
        <w:t>,</w:t>
      </w:r>
      <w:r w:rsidRPr="00154191">
        <w:rPr>
          <w:i/>
          <w:iCs/>
          <w:sz w:val="24"/>
          <w:szCs w:val="24"/>
        </w:rPr>
        <w:t xml:space="preserve"> etc</w:t>
      </w:r>
      <w:r>
        <w:rPr>
          <w:i/>
          <w:iCs/>
          <w:sz w:val="24"/>
          <w:szCs w:val="24"/>
        </w:rPr>
        <w:t>.</w:t>
      </w:r>
      <w:r w:rsidRPr="00154191">
        <w:rPr>
          <w:i/>
          <w:iCs/>
          <w:sz w:val="24"/>
          <w:szCs w:val="24"/>
        </w:rPr>
        <w:t xml:space="preserve"> were not added</w:t>
      </w:r>
      <w:r>
        <w:rPr>
          <w:i/>
          <w:iCs/>
          <w:sz w:val="24"/>
          <w:szCs w:val="24"/>
        </w:rPr>
        <w:t>, including sires and dams.</w:t>
      </w:r>
      <w:r w:rsidRPr="00154191">
        <w:rPr>
          <w:i/>
          <w:iCs/>
          <w:sz w:val="24"/>
          <w:szCs w:val="24"/>
        </w:rPr>
        <w:t xml:space="preserve"> </w:t>
      </w:r>
    </w:p>
    <w:p w14:paraId="637A25B6" w14:textId="23C5894B" w:rsidR="00154191" w:rsidRPr="00154191" w:rsidRDefault="00154191" w:rsidP="00154191">
      <w:pPr>
        <w:ind w:right="-720"/>
        <w:jc w:val="center"/>
        <w:rPr>
          <w:i/>
          <w:iCs/>
          <w:sz w:val="24"/>
          <w:szCs w:val="24"/>
        </w:rPr>
      </w:pPr>
      <w:r w:rsidRPr="00154191">
        <w:rPr>
          <w:i/>
          <w:iCs/>
          <w:sz w:val="24"/>
          <w:szCs w:val="24"/>
        </w:rPr>
        <w:t xml:space="preserve">For </w:t>
      </w:r>
      <w:r>
        <w:rPr>
          <w:i/>
          <w:iCs/>
          <w:sz w:val="24"/>
          <w:szCs w:val="24"/>
        </w:rPr>
        <w:t xml:space="preserve">critiques for ROM shows in </w:t>
      </w:r>
      <w:r w:rsidRPr="00154191">
        <w:rPr>
          <w:i/>
          <w:iCs/>
          <w:sz w:val="24"/>
          <w:szCs w:val="24"/>
        </w:rPr>
        <w:t>Canada,</w:t>
      </w:r>
      <w:r>
        <w:rPr>
          <w:i/>
          <w:iCs/>
          <w:sz w:val="24"/>
          <w:szCs w:val="24"/>
        </w:rPr>
        <w:t xml:space="preserve"> CKC prefixes,</w:t>
      </w:r>
      <w:r w:rsidRPr="00154191">
        <w:rPr>
          <w:i/>
          <w:iCs/>
          <w:sz w:val="24"/>
          <w:szCs w:val="24"/>
        </w:rPr>
        <w:t xml:space="preserve"> no US titles. </w:t>
      </w:r>
    </w:p>
    <w:p w14:paraId="01236EBB" w14:textId="77777777" w:rsidR="00154191" w:rsidRPr="003C7E37" w:rsidRDefault="00154191" w:rsidP="003C7E37">
      <w:pPr>
        <w:ind w:right="-720"/>
        <w:jc w:val="center"/>
        <w:rPr>
          <w:i/>
          <w:iCs/>
          <w:sz w:val="24"/>
          <w:szCs w:val="24"/>
        </w:rPr>
      </w:pPr>
    </w:p>
    <w:p w14:paraId="631AF5B4" w14:textId="77777777" w:rsidR="003C7E37" w:rsidRDefault="003C7E37" w:rsidP="003C7E37">
      <w:pPr>
        <w:ind w:right="-720"/>
        <w:jc w:val="center"/>
        <w:rPr>
          <w:b/>
          <w:bCs/>
          <w:i/>
          <w:iCs/>
          <w:sz w:val="28"/>
          <w:szCs w:val="28"/>
        </w:rPr>
      </w:pPr>
    </w:p>
    <w:p w14:paraId="1C50E949" w14:textId="77777777" w:rsidR="003C7E37" w:rsidRDefault="003C7E37" w:rsidP="007C6744">
      <w:pPr>
        <w:ind w:right="-720"/>
        <w:rPr>
          <w:b/>
          <w:bCs/>
          <w:i/>
          <w:iCs/>
          <w:sz w:val="28"/>
          <w:szCs w:val="28"/>
        </w:rPr>
      </w:pPr>
    </w:p>
    <w:p w14:paraId="671268C3" w14:textId="77777777" w:rsidR="00DF2489" w:rsidRPr="00441E28" w:rsidRDefault="00DF2489" w:rsidP="007C6744">
      <w:pPr>
        <w:ind w:right="-720"/>
        <w:rPr>
          <w:b/>
          <w:bCs/>
          <w:i/>
          <w:iCs/>
          <w:sz w:val="28"/>
          <w:szCs w:val="28"/>
        </w:rPr>
      </w:pPr>
      <w:r w:rsidRPr="00441E28">
        <w:rPr>
          <w:b/>
          <w:bCs/>
          <w:i/>
          <w:iCs/>
          <w:sz w:val="28"/>
          <w:szCs w:val="28"/>
        </w:rPr>
        <w:t>SPECIALTY AND SUPPORTED SHOWS</w:t>
      </w:r>
    </w:p>
    <w:p w14:paraId="4849F979" w14:textId="77777777" w:rsidR="00DF2489" w:rsidRPr="007C6744" w:rsidRDefault="00DF2489" w:rsidP="007C6744">
      <w:pPr>
        <w:ind w:right="-720"/>
      </w:pPr>
    </w:p>
    <w:p w14:paraId="58F481BB" w14:textId="77777777" w:rsidR="00DF2489" w:rsidRPr="007C6744" w:rsidRDefault="00DF2489" w:rsidP="007C6744">
      <w:pPr>
        <w:ind w:right="-720"/>
      </w:pPr>
      <w:bookmarkStart w:id="0" w:name="Name_of_Regional_Club"/>
      <w:bookmarkEnd w:id="0"/>
      <w:r w:rsidRPr="007C6744">
        <w:t>Name of Regional Club</w:t>
      </w:r>
      <w:r w:rsidRPr="007C6744">
        <w:tab/>
      </w:r>
    </w:p>
    <w:p w14:paraId="3721B68E" w14:textId="77777777" w:rsidR="00DF2489" w:rsidRPr="007C6744" w:rsidRDefault="00DF2489" w:rsidP="007C6744">
      <w:pPr>
        <w:ind w:right="-720"/>
      </w:pPr>
      <w:r w:rsidRPr="007C6744">
        <w:t xml:space="preserve">Name of Kennel Club (if there is one) </w:t>
      </w:r>
    </w:p>
    <w:p w14:paraId="23653456" w14:textId="77777777" w:rsidR="00DF2489" w:rsidRPr="007C6744" w:rsidRDefault="00DF2489" w:rsidP="007C6744">
      <w:pPr>
        <w:ind w:right="-720"/>
      </w:pPr>
      <w:r w:rsidRPr="007C6744">
        <w:t>Date of Show</w:t>
      </w:r>
      <w:r w:rsidR="007C6744">
        <w:t>:</w:t>
      </w:r>
      <w:r w:rsidRPr="007C6744">
        <w:t xml:space="preserve"> </w:t>
      </w:r>
    </w:p>
    <w:p w14:paraId="7C959D68" w14:textId="77777777" w:rsidR="00DF2489" w:rsidRPr="007C6744" w:rsidRDefault="00DF2489" w:rsidP="007C6744">
      <w:pPr>
        <w:ind w:right="-720"/>
      </w:pPr>
      <w:r w:rsidRPr="007C6744">
        <w:t>Judge: Name of Judge</w:t>
      </w:r>
    </w:p>
    <w:p w14:paraId="12C49AA4" w14:textId="77777777" w:rsidR="00DF2489" w:rsidRPr="007C6744" w:rsidRDefault="00DF2489" w:rsidP="007C6744">
      <w:pPr>
        <w:ind w:right="-720"/>
      </w:pPr>
    </w:p>
    <w:p w14:paraId="1B6D42CC" w14:textId="77777777" w:rsidR="00DF2489" w:rsidRPr="007C6744" w:rsidRDefault="00DF2489" w:rsidP="007C6744">
      <w:pPr>
        <w:ind w:right="-720"/>
      </w:pPr>
      <w:r w:rsidRPr="007C6744">
        <w:rPr>
          <w:b/>
          <w:bCs/>
        </w:rPr>
        <w:t>COLORED</w:t>
      </w:r>
      <w:r w:rsidRPr="007C6744">
        <w:t xml:space="preserve"> Number of dogs exhibited (0-0-0-0)</w:t>
      </w:r>
    </w:p>
    <w:p w14:paraId="49A84EF2" w14:textId="77777777" w:rsidR="00DF2489" w:rsidRPr="007C6744" w:rsidRDefault="00DF2489" w:rsidP="007C6744">
      <w:pPr>
        <w:ind w:right="-720"/>
      </w:pPr>
    </w:p>
    <w:p w14:paraId="58E974A7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Winners Dog</w:t>
      </w:r>
    </w:p>
    <w:p w14:paraId="0F2D033D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CE1E319" w14:textId="77777777" w:rsidR="00DF2489" w:rsidRPr="007C6744" w:rsidRDefault="00DF2489" w:rsidP="007C6744">
      <w:pPr>
        <w:ind w:right="-720"/>
      </w:pPr>
    </w:p>
    <w:p w14:paraId="10D208CE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Reserve Winners Dog</w:t>
      </w:r>
    </w:p>
    <w:p w14:paraId="64A88EB1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3176FD8F" w14:textId="77777777" w:rsidR="00DF2489" w:rsidRPr="007C6744" w:rsidRDefault="00DF2489" w:rsidP="007C6744">
      <w:pPr>
        <w:ind w:right="-720"/>
      </w:pPr>
    </w:p>
    <w:p w14:paraId="3CEA27F2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Winners Bitch</w:t>
      </w:r>
    </w:p>
    <w:p w14:paraId="7E0B5650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13FB2E61" w14:textId="77777777" w:rsidR="00DF2489" w:rsidRPr="007C6744" w:rsidRDefault="00DF2489" w:rsidP="007C6744">
      <w:pPr>
        <w:ind w:right="-720"/>
      </w:pPr>
    </w:p>
    <w:p w14:paraId="262F07B2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Reserve Winners Bitch</w:t>
      </w:r>
    </w:p>
    <w:p w14:paraId="754703F0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06F0AF2" w14:textId="77777777" w:rsidR="00DF2489" w:rsidRPr="007C6744" w:rsidRDefault="00DF2489" w:rsidP="007C6744">
      <w:pPr>
        <w:ind w:right="-720"/>
        <w:rPr>
          <w:b/>
          <w:bCs/>
        </w:rPr>
      </w:pPr>
    </w:p>
    <w:p w14:paraId="7F03AA05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Best of Winners</w:t>
      </w:r>
    </w:p>
    <w:p w14:paraId="4A9E864A" w14:textId="77777777" w:rsidR="00DF2489" w:rsidRPr="007C6744" w:rsidRDefault="00DF2489" w:rsidP="007C6744">
      <w:pPr>
        <w:ind w:right="-720"/>
      </w:pPr>
      <w:r w:rsidRPr="007C6744">
        <w:t>Use critique from WD or WB, state that either the dog or bitch was Best of Winners by stating “Winners Dog and Best of Winners” (do not substitute “&amp;” for the word “and”)</w:t>
      </w:r>
    </w:p>
    <w:p w14:paraId="3E92A41E" w14:textId="77777777" w:rsidR="00DF2489" w:rsidRPr="007C6744" w:rsidRDefault="00DF2489" w:rsidP="007C6744">
      <w:pPr>
        <w:ind w:right="-720"/>
      </w:pPr>
    </w:p>
    <w:p w14:paraId="1AAEE792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Best of Variety</w:t>
      </w:r>
    </w:p>
    <w:p w14:paraId="42F68941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</w:t>
      </w:r>
      <w:proofErr w:type="spellStart"/>
      <w:r w:rsidRPr="007C6744">
        <w:t>Crtiique</w:t>
      </w:r>
      <w:proofErr w:type="spellEnd"/>
      <w:r w:rsidRPr="007C6744">
        <w:t xml:space="preserve"> etc.</w:t>
      </w:r>
    </w:p>
    <w:p w14:paraId="06FC6BD1" w14:textId="77777777" w:rsidR="00DF2489" w:rsidRPr="007C6744" w:rsidRDefault="00DF2489" w:rsidP="007C6744">
      <w:pPr>
        <w:ind w:right="-720"/>
      </w:pPr>
    </w:p>
    <w:p w14:paraId="1CC0E54E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Best of Opposite Sex</w:t>
      </w:r>
    </w:p>
    <w:p w14:paraId="2F29938A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90DE36E" w14:textId="77777777" w:rsidR="00DF2489" w:rsidRPr="007C6744" w:rsidRDefault="00DF2489" w:rsidP="007C6744">
      <w:pPr>
        <w:ind w:right="-720"/>
      </w:pPr>
    </w:p>
    <w:p w14:paraId="54DAEC0B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Select Dog</w:t>
      </w:r>
    </w:p>
    <w:p w14:paraId="6D9E5037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D782F3C" w14:textId="77777777" w:rsidR="00DF2489" w:rsidRPr="007C6744" w:rsidRDefault="00DF2489" w:rsidP="007C6744">
      <w:pPr>
        <w:ind w:right="-720"/>
      </w:pPr>
    </w:p>
    <w:p w14:paraId="36B9084F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Select Bitch</w:t>
      </w:r>
    </w:p>
    <w:p w14:paraId="73808DBF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25CACA6E" w14:textId="77777777" w:rsidR="00DF2489" w:rsidRPr="007C6744" w:rsidRDefault="00DF2489" w:rsidP="007C6744">
      <w:pPr>
        <w:ind w:right="-720"/>
      </w:pPr>
    </w:p>
    <w:p w14:paraId="6FC4A31E" w14:textId="77777777" w:rsidR="00DF2489" w:rsidRPr="007C6744" w:rsidRDefault="00DF2489" w:rsidP="007C6744">
      <w:pPr>
        <w:ind w:right="-720"/>
      </w:pPr>
      <w:r w:rsidRPr="007C6744">
        <w:rPr>
          <w:b/>
          <w:bCs/>
        </w:rPr>
        <w:t>Awards of Merit</w:t>
      </w:r>
      <w:r w:rsidRPr="007C6744">
        <w:t xml:space="preserve"> (at Specialties)</w:t>
      </w:r>
    </w:p>
    <w:p w14:paraId="65B2A8D6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12040C29" w14:textId="77777777" w:rsidR="00DF2489" w:rsidRPr="007C6744" w:rsidRDefault="00DF2489" w:rsidP="007C6744">
      <w:pPr>
        <w:ind w:right="-720"/>
      </w:pPr>
    </w:p>
    <w:p w14:paraId="55F60242" w14:textId="77777777" w:rsidR="000358DB" w:rsidRDefault="000358DB" w:rsidP="007C6744">
      <w:pPr>
        <w:ind w:right="-720"/>
        <w:rPr>
          <w:b/>
          <w:bCs/>
        </w:rPr>
      </w:pPr>
    </w:p>
    <w:p w14:paraId="40534262" w14:textId="61BE209D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lastRenderedPageBreak/>
        <w:t>Veteran Dog</w:t>
      </w:r>
    </w:p>
    <w:p w14:paraId="55267A00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0232805" w14:textId="77777777" w:rsidR="00DF2489" w:rsidRPr="007C6744" w:rsidRDefault="00DF2489" w:rsidP="007C6744">
      <w:pPr>
        <w:ind w:right="-720"/>
      </w:pPr>
    </w:p>
    <w:p w14:paraId="1FC30F60" w14:textId="77777777" w:rsidR="003C7E37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Veteran Bitch</w:t>
      </w:r>
    </w:p>
    <w:p w14:paraId="19319B43" w14:textId="77777777" w:rsidR="003C7E37" w:rsidRDefault="00DF2489" w:rsidP="003C7E37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  <w:bookmarkStart w:id="1" w:name="WHITE_Number_of_dogs_exhibited_(0-0-0-0)"/>
      <w:bookmarkEnd w:id="1"/>
    </w:p>
    <w:p w14:paraId="1F1E1476" w14:textId="77777777" w:rsidR="00DF2489" w:rsidRDefault="00DF2489" w:rsidP="003C7E37">
      <w:pPr>
        <w:ind w:right="-720"/>
      </w:pPr>
      <w:r w:rsidRPr="007C6744">
        <w:rPr>
          <w:b/>
          <w:bCs/>
        </w:rPr>
        <w:t>WHITE</w:t>
      </w:r>
      <w:r w:rsidRPr="007C6744">
        <w:t xml:space="preserve"> Number of dogs exhibited (0-0-0-0) </w:t>
      </w:r>
    </w:p>
    <w:p w14:paraId="6003B268" w14:textId="77777777" w:rsidR="007C6744" w:rsidRPr="007C6744" w:rsidRDefault="007C6744" w:rsidP="007C6744">
      <w:pPr>
        <w:ind w:right="-720"/>
      </w:pPr>
    </w:p>
    <w:p w14:paraId="08E01AD3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Winners Dog</w:t>
      </w:r>
    </w:p>
    <w:p w14:paraId="1871B85E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</w:t>
      </w:r>
    </w:p>
    <w:p w14:paraId="5DBAABF6" w14:textId="77777777" w:rsidR="00DF2489" w:rsidRPr="007C6744" w:rsidRDefault="00DF2489" w:rsidP="007C6744">
      <w:pPr>
        <w:ind w:right="-720"/>
      </w:pPr>
    </w:p>
    <w:p w14:paraId="5D63F6F3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Reserve Winners Dog</w:t>
      </w:r>
    </w:p>
    <w:p w14:paraId="5F05A869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71A9FB4" w14:textId="77777777" w:rsidR="00DF2489" w:rsidRPr="007C6744" w:rsidRDefault="00DF2489" w:rsidP="007C6744">
      <w:pPr>
        <w:ind w:right="-720"/>
        <w:rPr>
          <w:b/>
          <w:bCs/>
        </w:rPr>
      </w:pPr>
    </w:p>
    <w:p w14:paraId="536DBB3E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Winners Bitch</w:t>
      </w:r>
    </w:p>
    <w:p w14:paraId="33B5274B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Critique, etc.</w:t>
      </w:r>
    </w:p>
    <w:p w14:paraId="47B1460E" w14:textId="77777777" w:rsidR="00DF2489" w:rsidRPr="007C6744" w:rsidRDefault="00DF2489" w:rsidP="007C6744">
      <w:pPr>
        <w:ind w:right="-720"/>
      </w:pPr>
    </w:p>
    <w:p w14:paraId="76D970CF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Reserve Winners Bitch</w:t>
      </w:r>
    </w:p>
    <w:p w14:paraId="0EC99A5B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7C6744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73350ED" w14:textId="77777777" w:rsidR="00DF2489" w:rsidRPr="007C6744" w:rsidRDefault="00DF2489" w:rsidP="007C6744">
      <w:pPr>
        <w:ind w:right="-720"/>
      </w:pPr>
    </w:p>
    <w:p w14:paraId="36B472F5" w14:textId="77777777" w:rsidR="00DF2489" w:rsidRPr="007C6744" w:rsidRDefault="00DF2489" w:rsidP="007C6744">
      <w:pPr>
        <w:ind w:right="-720"/>
        <w:rPr>
          <w:b/>
          <w:bCs/>
        </w:rPr>
      </w:pPr>
      <w:r w:rsidRPr="007C6744">
        <w:rPr>
          <w:b/>
          <w:bCs/>
        </w:rPr>
        <w:t>Best of Winners</w:t>
      </w:r>
    </w:p>
    <w:p w14:paraId="43AAF932" w14:textId="77777777" w:rsidR="007C6744" w:rsidRDefault="00DF2489" w:rsidP="007C6744">
      <w:pPr>
        <w:ind w:right="-720"/>
      </w:pPr>
      <w:r w:rsidRPr="007C6744">
        <w:t xml:space="preserve">Use critique from WD or WB, state that either the dog or bitch was Best of Winners stating Winners Dog and Best of Winners </w:t>
      </w:r>
      <w:r w:rsidR="007C6744" w:rsidRPr="007C6744">
        <w:t>(do not substitute “&amp;” for the word “and”)</w:t>
      </w:r>
    </w:p>
    <w:p w14:paraId="1126C4FD" w14:textId="77777777" w:rsidR="007C6744" w:rsidRDefault="007C6744" w:rsidP="007C6744">
      <w:pPr>
        <w:ind w:right="-720"/>
      </w:pPr>
    </w:p>
    <w:p w14:paraId="175FDEE0" w14:textId="77777777" w:rsidR="00DF2489" w:rsidRPr="009A2D2C" w:rsidRDefault="00DF2489" w:rsidP="007C6744">
      <w:pPr>
        <w:ind w:right="-720"/>
        <w:rPr>
          <w:b/>
          <w:bCs/>
        </w:rPr>
      </w:pPr>
      <w:r w:rsidRPr="009A2D2C">
        <w:rPr>
          <w:b/>
          <w:bCs/>
        </w:rPr>
        <w:t>Best of Variety</w:t>
      </w:r>
    </w:p>
    <w:p w14:paraId="53F5FD5B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1F057EED" w14:textId="77777777" w:rsidR="00DF2489" w:rsidRPr="007C6744" w:rsidRDefault="00DF2489" w:rsidP="007C6744">
      <w:pPr>
        <w:ind w:right="-720"/>
      </w:pPr>
    </w:p>
    <w:p w14:paraId="30E30F08" w14:textId="77777777" w:rsidR="00DF2489" w:rsidRPr="009A2D2C" w:rsidRDefault="00DF2489" w:rsidP="007C6744">
      <w:pPr>
        <w:ind w:right="-720"/>
        <w:rPr>
          <w:b/>
          <w:bCs/>
        </w:rPr>
      </w:pPr>
      <w:r w:rsidRPr="009A2D2C">
        <w:rPr>
          <w:b/>
          <w:bCs/>
        </w:rPr>
        <w:t>Best of Opposite Sex</w:t>
      </w:r>
    </w:p>
    <w:p w14:paraId="11C483F2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3B068CD1" w14:textId="77777777" w:rsidR="00DF2489" w:rsidRPr="007C6744" w:rsidRDefault="00DF2489" w:rsidP="007C6744">
      <w:pPr>
        <w:ind w:right="-720"/>
      </w:pPr>
    </w:p>
    <w:p w14:paraId="055506B8" w14:textId="77777777" w:rsidR="00DF2489" w:rsidRPr="009A2D2C" w:rsidRDefault="00DF2489" w:rsidP="007C6744">
      <w:pPr>
        <w:ind w:right="-720"/>
        <w:rPr>
          <w:b/>
          <w:bCs/>
        </w:rPr>
      </w:pPr>
      <w:r w:rsidRPr="009A2D2C">
        <w:rPr>
          <w:b/>
          <w:bCs/>
        </w:rPr>
        <w:t>Select Dog</w:t>
      </w:r>
    </w:p>
    <w:p w14:paraId="29EF7DB0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3B58F4B" w14:textId="77777777" w:rsidR="00DF2489" w:rsidRPr="007C6744" w:rsidRDefault="00DF2489" w:rsidP="007C6744">
      <w:pPr>
        <w:ind w:right="-720"/>
      </w:pPr>
    </w:p>
    <w:p w14:paraId="47471F97" w14:textId="77777777" w:rsidR="00DF2489" w:rsidRPr="009A2D2C" w:rsidRDefault="00DF2489" w:rsidP="007C6744">
      <w:pPr>
        <w:ind w:right="-720"/>
        <w:rPr>
          <w:b/>
          <w:bCs/>
        </w:rPr>
      </w:pPr>
      <w:r w:rsidRPr="009A2D2C">
        <w:rPr>
          <w:b/>
          <w:bCs/>
        </w:rPr>
        <w:t>Select Bitch</w:t>
      </w:r>
    </w:p>
    <w:p w14:paraId="0E93BA8D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54686CC4" w14:textId="77777777" w:rsidR="00DF2489" w:rsidRPr="007C6744" w:rsidRDefault="00DF2489" w:rsidP="007C6744">
      <w:pPr>
        <w:ind w:right="-720"/>
      </w:pPr>
    </w:p>
    <w:p w14:paraId="45218839" w14:textId="77777777" w:rsidR="00DF2489" w:rsidRPr="007C6744" w:rsidRDefault="00DF2489" w:rsidP="007C6744">
      <w:pPr>
        <w:ind w:right="-720"/>
      </w:pPr>
      <w:r w:rsidRPr="009A2D2C">
        <w:rPr>
          <w:b/>
          <w:bCs/>
        </w:rPr>
        <w:t>Awards of Merit</w:t>
      </w:r>
      <w:r w:rsidRPr="007C6744">
        <w:t xml:space="preserve"> (at Specialties)</w:t>
      </w:r>
    </w:p>
    <w:p w14:paraId="3273D790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21217586" w14:textId="77777777" w:rsidR="00DF2489" w:rsidRPr="007C6744" w:rsidRDefault="00DF2489" w:rsidP="007C6744">
      <w:pPr>
        <w:ind w:right="-720"/>
      </w:pPr>
    </w:p>
    <w:p w14:paraId="1BA650BA" w14:textId="77777777" w:rsidR="00DF2489" w:rsidRPr="009A2D2C" w:rsidRDefault="00DF2489" w:rsidP="007C6744">
      <w:pPr>
        <w:ind w:right="-720"/>
        <w:rPr>
          <w:b/>
          <w:bCs/>
        </w:rPr>
      </w:pPr>
      <w:r w:rsidRPr="009A2D2C">
        <w:rPr>
          <w:b/>
          <w:bCs/>
        </w:rPr>
        <w:t>Veteran Dog</w:t>
      </w:r>
    </w:p>
    <w:p w14:paraId="5673A824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2E064C3D" w14:textId="77777777" w:rsidR="00DF2489" w:rsidRPr="007C6744" w:rsidRDefault="00DF2489" w:rsidP="007C6744">
      <w:pPr>
        <w:ind w:right="-720"/>
      </w:pPr>
    </w:p>
    <w:p w14:paraId="42A78DDC" w14:textId="77777777" w:rsidR="00DF2489" w:rsidRPr="009A2D2C" w:rsidRDefault="00DF2489" w:rsidP="007C6744">
      <w:pPr>
        <w:ind w:right="-720"/>
        <w:rPr>
          <w:b/>
          <w:bCs/>
        </w:rPr>
      </w:pPr>
      <w:r w:rsidRPr="009A2D2C">
        <w:rPr>
          <w:b/>
          <w:bCs/>
        </w:rPr>
        <w:t>Veteran Bitch</w:t>
      </w:r>
    </w:p>
    <w:p w14:paraId="30FA18A0" w14:textId="77777777" w:rsidR="00DF2489" w:rsidRPr="007C6744" w:rsidRDefault="00DF2489" w:rsidP="007C6744">
      <w:pPr>
        <w:ind w:right="-720"/>
      </w:pPr>
      <w:r w:rsidRPr="007C6744">
        <w:t xml:space="preserve">Owner’s name (not bold) </w:t>
      </w:r>
      <w:r w:rsidRPr="009A2D2C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058F7497" w14:textId="77777777" w:rsidR="00441E28" w:rsidRDefault="00441E28">
      <w:pPr>
        <w:widowControl/>
        <w:autoSpaceDE/>
        <w:autoSpaceDN/>
        <w:spacing w:after="160" w:line="278" w:lineRule="auto"/>
      </w:pPr>
      <w:r>
        <w:br w:type="page"/>
      </w:r>
    </w:p>
    <w:p w14:paraId="6B787CC0" w14:textId="77777777" w:rsidR="00DF2489" w:rsidRPr="007C6744" w:rsidRDefault="00DF2489" w:rsidP="007C6744">
      <w:pPr>
        <w:ind w:right="-720"/>
        <w:sectPr w:rsidR="00DF2489" w:rsidRPr="007C6744" w:rsidSect="003C7E3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990" w:left="1440" w:header="0" w:footer="0" w:gutter="0"/>
          <w:cols w:space="720"/>
          <w:docGrid w:linePitch="299"/>
        </w:sectPr>
      </w:pPr>
    </w:p>
    <w:p w14:paraId="0856BEED" w14:textId="77777777" w:rsidR="007C6744" w:rsidRPr="00441E28" w:rsidRDefault="007C6744" w:rsidP="007C6744">
      <w:pPr>
        <w:ind w:right="-720"/>
        <w:rPr>
          <w:b/>
          <w:bCs/>
          <w:i/>
          <w:iCs/>
          <w:sz w:val="28"/>
          <w:szCs w:val="28"/>
        </w:rPr>
      </w:pPr>
      <w:bookmarkStart w:id="2" w:name="Owner’s_name_(not_bold)_DOG’S_NAME_IN_CA"/>
      <w:bookmarkEnd w:id="2"/>
      <w:r w:rsidRPr="00441E28">
        <w:rPr>
          <w:b/>
          <w:bCs/>
          <w:i/>
          <w:iCs/>
          <w:sz w:val="28"/>
          <w:szCs w:val="28"/>
        </w:rPr>
        <w:lastRenderedPageBreak/>
        <w:t>NATIONAL SPECIALTY</w:t>
      </w:r>
    </w:p>
    <w:p w14:paraId="02E7303D" w14:textId="77777777" w:rsidR="007C6744" w:rsidRPr="007C6744" w:rsidRDefault="007C6744" w:rsidP="007C6744">
      <w:pPr>
        <w:ind w:right="-720"/>
      </w:pPr>
    </w:p>
    <w:p w14:paraId="7A325917" w14:textId="77777777" w:rsidR="007C6744" w:rsidRPr="007C6744" w:rsidRDefault="007C6744" w:rsidP="007C6744">
      <w:pPr>
        <w:ind w:right="-720"/>
      </w:pPr>
      <w:r w:rsidRPr="00E1226D">
        <w:rPr>
          <w:b/>
          <w:bCs/>
        </w:rPr>
        <w:t>COLORED</w:t>
      </w:r>
      <w:r w:rsidRPr="007C6744">
        <w:t xml:space="preserve"> Number of dogs </w:t>
      </w:r>
      <w:proofErr w:type="gramStart"/>
      <w:r w:rsidRPr="007C6744">
        <w:t>exhibited(</w:t>
      </w:r>
      <w:proofErr w:type="gramEnd"/>
      <w:r w:rsidRPr="007C6744">
        <w:t>0-0-0-0)</w:t>
      </w:r>
    </w:p>
    <w:p w14:paraId="7890CBC1" w14:textId="77777777" w:rsidR="007C6744" w:rsidRPr="007C6744" w:rsidRDefault="007C6744" w:rsidP="007C6744">
      <w:pPr>
        <w:ind w:right="-720"/>
      </w:pPr>
    </w:p>
    <w:p w14:paraId="65E59A61" w14:textId="77777777" w:rsidR="007C6744" w:rsidRPr="00E1226D" w:rsidRDefault="007C6744" w:rsidP="007C6744">
      <w:pPr>
        <w:ind w:right="-720"/>
        <w:rPr>
          <w:b/>
          <w:bCs/>
        </w:rPr>
      </w:pPr>
      <w:bookmarkStart w:id="3" w:name="COLORED_Number_of_dogs_exhibited_(0-0-0-"/>
      <w:bookmarkEnd w:id="3"/>
      <w:r w:rsidRPr="00E1226D">
        <w:rPr>
          <w:b/>
          <w:bCs/>
        </w:rPr>
        <w:t>1st and 2nd in each class</w:t>
      </w:r>
    </w:p>
    <w:p w14:paraId="34607167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</w:t>
      </w:r>
      <w:r w:rsidRPr="007C6744">
        <w:t xml:space="preserve"> </w:t>
      </w:r>
      <w:r w:rsidRPr="00E1226D">
        <w:rPr>
          <w:b/>
          <w:bCs/>
        </w:rPr>
        <w:t>BOLD</w:t>
      </w:r>
      <w:r w:rsidRPr="007C6744">
        <w:t xml:space="preserve"> (sire’s name ex dam’s name not bold) Critique etc.</w:t>
      </w:r>
    </w:p>
    <w:p w14:paraId="72EB410D" w14:textId="77777777" w:rsidR="007C6744" w:rsidRPr="007C6744" w:rsidRDefault="007C6744" w:rsidP="007C6744">
      <w:pPr>
        <w:ind w:right="-720"/>
      </w:pPr>
    </w:p>
    <w:p w14:paraId="462B783F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Winners Dog</w:t>
      </w:r>
    </w:p>
    <w:p w14:paraId="0CB0F1B7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</w:t>
      </w:r>
      <w:r w:rsidRPr="00441E28">
        <w:rPr>
          <w:i/>
          <w:iCs/>
          <w:sz w:val="28"/>
          <w:szCs w:val="28"/>
        </w:rPr>
        <w:t>sire’s</w:t>
      </w:r>
      <w:r w:rsidRPr="007C6744">
        <w:t xml:space="preserve"> name ex dam’s name not bold) Critique etc.</w:t>
      </w:r>
    </w:p>
    <w:p w14:paraId="7B35B160" w14:textId="77777777" w:rsidR="007C6744" w:rsidRPr="007C6744" w:rsidRDefault="007C6744" w:rsidP="007C6744">
      <w:pPr>
        <w:ind w:right="-720"/>
      </w:pPr>
    </w:p>
    <w:p w14:paraId="55E29D0B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Reserve Winners Dog</w:t>
      </w:r>
    </w:p>
    <w:p w14:paraId="71AFA1DC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9E16037" w14:textId="77777777" w:rsidR="007C6744" w:rsidRPr="007C6744" w:rsidRDefault="007C6744" w:rsidP="007C6744">
      <w:pPr>
        <w:ind w:right="-720"/>
      </w:pPr>
    </w:p>
    <w:p w14:paraId="56352261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Winners Bitch</w:t>
      </w:r>
    </w:p>
    <w:p w14:paraId="4F74BB94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C4CFC86" w14:textId="77777777" w:rsidR="007C6744" w:rsidRPr="007C6744" w:rsidRDefault="007C6744" w:rsidP="007C6744">
      <w:pPr>
        <w:ind w:right="-720"/>
      </w:pPr>
    </w:p>
    <w:p w14:paraId="40807FC4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Reserve Winners Bitch</w:t>
      </w:r>
    </w:p>
    <w:p w14:paraId="1CB248F0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EA4E4A4" w14:textId="77777777" w:rsidR="007C6744" w:rsidRPr="007C6744" w:rsidRDefault="007C6744" w:rsidP="007C6744">
      <w:pPr>
        <w:ind w:right="-720"/>
      </w:pPr>
    </w:p>
    <w:p w14:paraId="16E47665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Best of Winners</w:t>
      </w:r>
    </w:p>
    <w:p w14:paraId="559EBC42" w14:textId="77777777" w:rsidR="00E1226D" w:rsidRDefault="007C6744" w:rsidP="007C6744">
      <w:pPr>
        <w:ind w:right="-720"/>
      </w:pPr>
      <w:r w:rsidRPr="007C6744">
        <w:t xml:space="preserve">Use critique from WD or WB, state that either the dog or bitch was Best of Winners by stating Winners Dog and Best of Winners </w:t>
      </w:r>
      <w:r w:rsidR="00E1226D" w:rsidRPr="007C6744">
        <w:t>(do not substitute “&amp;” for the word “and”)</w:t>
      </w:r>
    </w:p>
    <w:p w14:paraId="45A91953" w14:textId="77777777" w:rsidR="00E1226D" w:rsidRDefault="00E1226D" w:rsidP="007C6744">
      <w:pPr>
        <w:ind w:right="-720"/>
      </w:pPr>
    </w:p>
    <w:p w14:paraId="033D6DD5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Best of Variety</w:t>
      </w:r>
    </w:p>
    <w:p w14:paraId="66AB2E56" w14:textId="77777777" w:rsidR="007C6744" w:rsidRPr="007C6744" w:rsidRDefault="007C6744" w:rsidP="007C6744">
      <w:pPr>
        <w:ind w:right="-720"/>
      </w:pPr>
      <w:r w:rsidRPr="00E1226D">
        <w:t>Owner’s name (not</w:t>
      </w:r>
      <w:r w:rsidRPr="007C6744">
        <w:t xml:space="preserve"> bold) </w:t>
      </w:r>
      <w:r w:rsidRPr="00E1226D">
        <w:rPr>
          <w:b/>
          <w:bCs/>
        </w:rPr>
        <w:t>DOG’S NAME IN CAPS and</w:t>
      </w:r>
      <w:r w:rsidRPr="007C6744">
        <w:t xml:space="preserve"> </w:t>
      </w:r>
      <w:r w:rsidRPr="00E1226D">
        <w:rPr>
          <w:b/>
          <w:bCs/>
        </w:rPr>
        <w:t>BOLD</w:t>
      </w:r>
      <w:r w:rsidRPr="007C6744">
        <w:t xml:space="preserve"> (sire’s name ex dam’s name not bold) Critique etc.</w:t>
      </w:r>
    </w:p>
    <w:p w14:paraId="501D8EA8" w14:textId="77777777" w:rsidR="007C6744" w:rsidRPr="007C6744" w:rsidRDefault="007C6744" w:rsidP="007C6744">
      <w:pPr>
        <w:ind w:right="-720"/>
      </w:pPr>
    </w:p>
    <w:p w14:paraId="18F6A5B7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Best of Opposite Sex</w:t>
      </w:r>
    </w:p>
    <w:p w14:paraId="4940196C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3B1C2A10" w14:textId="77777777" w:rsidR="007C6744" w:rsidRPr="007C6744" w:rsidRDefault="007C6744" w:rsidP="007C6744">
      <w:pPr>
        <w:ind w:right="-720"/>
      </w:pPr>
    </w:p>
    <w:p w14:paraId="42867BE2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Select Dog</w:t>
      </w:r>
    </w:p>
    <w:p w14:paraId="3C4B5F4C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3293CA6A" w14:textId="77777777" w:rsidR="007C6744" w:rsidRPr="007C6744" w:rsidRDefault="007C6744" w:rsidP="007C6744">
      <w:pPr>
        <w:ind w:right="-720"/>
      </w:pPr>
    </w:p>
    <w:p w14:paraId="6AC91C3F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Select Bitch</w:t>
      </w:r>
    </w:p>
    <w:p w14:paraId="404D91A0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AD880F6" w14:textId="77777777" w:rsidR="007C6744" w:rsidRPr="007C6744" w:rsidRDefault="007C6744" w:rsidP="007C6744">
      <w:pPr>
        <w:ind w:right="-720"/>
      </w:pPr>
    </w:p>
    <w:p w14:paraId="5ED85567" w14:textId="77777777" w:rsidR="007C6744" w:rsidRPr="007C6744" w:rsidRDefault="007C6744" w:rsidP="007C6744">
      <w:pPr>
        <w:ind w:right="-720"/>
      </w:pPr>
      <w:r w:rsidRPr="00E1226D">
        <w:rPr>
          <w:b/>
          <w:bCs/>
        </w:rPr>
        <w:t>Awards of Merit</w:t>
      </w:r>
      <w:r w:rsidRPr="007C6744">
        <w:t xml:space="preserve"> (at Specialties)</w:t>
      </w:r>
    </w:p>
    <w:p w14:paraId="2C5129F5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0C3782A" w14:textId="77777777" w:rsidR="007C6744" w:rsidRPr="007C6744" w:rsidRDefault="007C6744" w:rsidP="007C6744">
      <w:pPr>
        <w:ind w:right="-720"/>
      </w:pPr>
    </w:p>
    <w:p w14:paraId="25E5CD22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Veteran Dog</w:t>
      </w:r>
    </w:p>
    <w:p w14:paraId="7BFB5E13" w14:textId="77777777" w:rsidR="007C6744" w:rsidRPr="007C6744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554FF1A" w14:textId="77777777" w:rsidR="007C6744" w:rsidRPr="007C6744" w:rsidRDefault="007C6744" w:rsidP="007C6744">
      <w:pPr>
        <w:ind w:right="-720"/>
      </w:pPr>
    </w:p>
    <w:p w14:paraId="58CB808E" w14:textId="77777777" w:rsidR="007C6744" w:rsidRPr="00E1226D" w:rsidRDefault="007C6744" w:rsidP="007C6744">
      <w:pPr>
        <w:ind w:right="-720"/>
        <w:rPr>
          <w:b/>
          <w:bCs/>
        </w:rPr>
      </w:pPr>
      <w:r w:rsidRPr="00E1226D">
        <w:rPr>
          <w:b/>
          <w:bCs/>
        </w:rPr>
        <w:t>Veteran Bitch</w:t>
      </w:r>
    </w:p>
    <w:p w14:paraId="120FA806" w14:textId="77777777" w:rsidR="00441E28" w:rsidRDefault="007C6744" w:rsidP="007C6744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DAD98E3" w14:textId="77777777" w:rsidR="00441E28" w:rsidRDefault="00441E28" w:rsidP="00441E28">
      <w:pPr>
        <w:widowControl/>
        <w:autoSpaceDE/>
        <w:autoSpaceDN/>
        <w:spacing w:after="160" w:line="278" w:lineRule="auto"/>
      </w:pPr>
      <w:bookmarkStart w:id="4" w:name="WHITE______________Number_of_dogs_exhibi"/>
      <w:bookmarkEnd w:id="4"/>
    </w:p>
    <w:p w14:paraId="07CF2AD7" w14:textId="77777777" w:rsidR="00441E28" w:rsidRDefault="00441E28" w:rsidP="00441E28">
      <w:pPr>
        <w:widowControl/>
        <w:autoSpaceDE/>
        <w:autoSpaceDN/>
        <w:spacing w:after="160" w:line="278" w:lineRule="auto"/>
      </w:pPr>
    </w:p>
    <w:p w14:paraId="31AB1CA6" w14:textId="77777777" w:rsidR="00441E28" w:rsidRDefault="00441E28" w:rsidP="00441E28">
      <w:pPr>
        <w:widowControl/>
        <w:autoSpaceDE/>
        <w:autoSpaceDN/>
        <w:spacing w:after="160" w:line="278" w:lineRule="auto"/>
      </w:pPr>
    </w:p>
    <w:p w14:paraId="0C76DC08" w14:textId="77777777" w:rsidR="00C0179F" w:rsidRPr="007C6744" w:rsidRDefault="00C0179F" w:rsidP="00441E28">
      <w:pPr>
        <w:widowControl/>
        <w:autoSpaceDE/>
        <w:autoSpaceDN/>
        <w:spacing w:after="160" w:line="278" w:lineRule="auto"/>
      </w:pPr>
      <w:r>
        <w:rPr>
          <w:b/>
          <w:bCs/>
        </w:rPr>
        <w:lastRenderedPageBreak/>
        <w:t>WHITE</w:t>
      </w:r>
      <w:r w:rsidRPr="007C6744">
        <w:t xml:space="preserve"> Number of dogs exhibited</w:t>
      </w:r>
      <w:r w:rsidR="00540497">
        <w:t xml:space="preserve"> </w:t>
      </w:r>
      <w:r w:rsidRPr="007C6744">
        <w:t>(0-0-0-0)</w:t>
      </w:r>
    </w:p>
    <w:p w14:paraId="46E3DC92" w14:textId="77777777" w:rsidR="00C0179F" w:rsidRPr="007C6744" w:rsidRDefault="00C0179F" w:rsidP="00C0179F">
      <w:pPr>
        <w:ind w:right="-720"/>
      </w:pPr>
    </w:p>
    <w:p w14:paraId="2E91B9B0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1st and 2nd in each class</w:t>
      </w:r>
    </w:p>
    <w:p w14:paraId="278D56F3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</w:t>
      </w:r>
      <w:r w:rsidRPr="007C6744">
        <w:t xml:space="preserve"> </w:t>
      </w:r>
      <w:r w:rsidRPr="00E1226D">
        <w:rPr>
          <w:b/>
          <w:bCs/>
        </w:rPr>
        <w:t>BOLD</w:t>
      </w:r>
      <w:r w:rsidRPr="007C6744">
        <w:t xml:space="preserve"> (sire’s name ex dam’s name not bold) Critique etc.</w:t>
      </w:r>
    </w:p>
    <w:p w14:paraId="744D8316" w14:textId="77777777" w:rsidR="00C0179F" w:rsidRPr="007C6744" w:rsidRDefault="00C0179F" w:rsidP="00C0179F">
      <w:pPr>
        <w:ind w:right="-720"/>
      </w:pPr>
    </w:p>
    <w:p w14:paraId="5CAAE8E3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Winners Dog</w:t>
      </w:r>
    </w:p>
    <w:p w14:paraId="23B53D16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AF528B0" w14:textId="77777777" w:rsidR="00C0179F" w:rsidRPr="007C6744" w:rsidRDefault="00C0179F" w:rsidP="00C0179F">
      <w:pPr>
        <w:ind w:right="-720"/>
      </w:pPr>
    </w:p>
    <w:p w14:paraId="2A26F4E1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Reserve Winners Dog</w:t>
      </w:r>
    </w:p>
    <w:p w14:paraId="338D28D7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964966C" w14:textId="77777777" w:rsidR="00C0179F" w:rsidRPr="007C6744" w:rsidRDefault="00C0179F" w:rsidP="00C0179F">
      <w:pPr>
        <w:ind w:right="-720"/>
      </w:pPr>
    </w:p>
    <w:p w14:paraId="32EB90AA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Winners Bitch</w:t>
      </w:r>
    </w:p>
    <w:p w14:paraId="1219A506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CDC93CB" w14:textId="77777777" w:rsidR="00C0179F" w:rsidRPr="007C6744" w:rsidRDefault="00C0179F" w:rsidP="00C0179F">
      <w:pPr>
        <w:ind w:right="-720"/>
      </w:pPr>
    </w:p>
    <w:p w14:paraId="351ED0ED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Reserve Winners Bitch</w:t>
      </w:r>
    </w:p>
    <w:p w14:paraId="7A41E970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DA5699E" w14:textId="77777777" w:rsidR="00C0179F" w:rsidRPr="007C6744" w:rsidRDefault="00C0179F" w:rsidP="00C0179F">
      <w:pPr>
        <w:ind w:right="-720"/>
      </w:pPr>
    </w:p>
    <w:p w14:paraId="5DD1BD05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Best of Winners</w:t>
      </w:r>
    </w:p>
    <w:p w14:paraId="524D54DD" w14:textId="77777777" w:rsidR="00C0179F" w:rsidRDefault="00C0179F" w:rsidP="00C0179F">
      <w:pPr>
        <w:ind w:right="-720"/>
      </w:pPr>
      <w:r w:rsidRPr="007C6744">
        <w:t>Use critique from WD or WB, state that either the dog or bitch was Best of Winners by stating Winners Dog and Best of Winners (do not substitute “&amp;” for the word “and”)</w:t>
      </w:r>
    </w:p>
    <w:p w14:paraId="7BBD7946" w14:textId="77777777" w:rsidR="00C0179F" w:rsidRDefault="00C0179F" w:rsidP="00C0179F">
      <w:pPr>
        <w:ind w:right="-720"/>
      </w:pPr>
    </w:p>
    <w:p w14:paraId="2EE26E36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Best of Variety</w:t>
      </w:r>
    </w:p>
    <w:p w14:paraId="3FAAEA27" w14:textId="77777777" w:rsidR="00C0179F" w:rsidRPr="007C6744" w:rsidRDefault="00C0179F" w:rsidP="00C0179F">
      <w:pPr>
        <w:ind w:right="-720"/>
      </w:pPr>
      <w:r w:rsidRPr="00E1226D">
        <w:t>Owner’s name (not</w:t>
      </w:r>
      <w:r w:rsidRPr="007C6744">
        <w:t xml:space="preserve"> bold) </w:t>
      </w:r>
      <w:r w:rsidRPr="00E1226D">
        <w:rPr>
          <w:b/>
          <w:bCs/>
        </w:rPr>
        <w:t>DOG’S NAME IN CAPS and</w:t>
      </w:r>
      <w:r w:rsidRPr="007C6744">
        <w:t xml:space="preserve"> </w:t>
      </w:r>
      <w:r w:rsidRPr="00E1226D">
        <w:rPr>
          <w:b/>
          <w:bCs/>
        </w:rPr>
        <w:t>BOLD</w:t>
      </w:r>
      <w:r w:rsidRPr="007C6744">
        <w:t xml:space="preserve"> (sire’s name ex dam’s name not bold) Critique etc.</w:t>
      </w:r>
    </w:p>
    <w:p w14:paraId="1AE5C086" w14:textId="77777777" w:rsidR="00C0179F" w:rsidRPr="007C6744" w:rsidRDefault="00C0179F" w:rsidP="00C0179F">
      <w:pPr>
        <w:ind w:right="-720"/>
      </w:pPr>
    </w:p>
    <w:p w14:paraId="7B178CCC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Best of Opposite Sex</w:t>
      </w:r>
    </w:p>
    <w:p w14:paraId="5181702F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DB9A180" w14:textId="77777777" w:rsidR="00C0179F" w:rsidRPr="007C6744" w:rsidRDefault="00C0179F" w:rsidP="00C0179F">
      <w:pPr>
        <w:ind w:right="-720"/>
      </w:pPr>
    </w:p>
    <w:p w14:paraId="057590F5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Select Dog</w:t>
      </w:r>
    </w:p>
    <w:p w14:paraId="0A46B863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561C55FA" w14:textId="77777777" w:rsidR="00C0179F" w:rsidRPr="007C6744" w:rsidRDefault="00C0179F" w:rsidP="00C0179F">
      <w:pPr>
        <w:ind w:right="-720"/>
      </w:pPr>
    </w:p>
    <w:p w14:paraId="181B3183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Select Bitch</w:t>
      </w:r>
    </w:p>
    <w:p w14:paraId="66473253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54627BC8" w14:textId="77777777" w:rsidR="00C0179F" w:rsidRPr="007C6744" w:rsidRDefault="00C0179F" w:rsidP="00C0179F">
      <w:pPr>
        <w:ind w:right="-720"/>
      </w:pPr>
    </w:p>
    <w:p w14:paraId="61339B7E" w14:textId="77777777" w:rsidR="00C0179F" w:rsidRPr="007C6744" w:rsidRDefault="00C0179F" w:rsidP="00C0179F">
      <w:pPr>
        <w:ind w:right="-720"/>
      </w:pPr>
      <w:r w:rsidRPr="00E1226D">
        <w:rPr>
          <w:b/>
          <w:bCs/>
        </w:rPr>
        <w:t>Awards of Merit</w:t>
      </w:r>
      <w:r w:rsidRPr="007C6744">
        <w:t xml:space="preserve"> (at Specialties)</w:t>
      </w:r>
    </w:p>
    <w:p w14:paraId="13E129EF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01284A6" w14:textId="77777777" w:rsidR="00C0179F" w:rsidRPr="007C6744" w:rsidRDefault="00C0179F" w:rsidP="00C0179F">
      <w:pPr>
        <w:ind w:right="-720"/>
      </w:pPr>
    </w:p>
    <w:p w14:paraId="2177B171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Veteran Dog</w:t>
      </w:r>
    </w:p>
    <w:p w14:paraId="07DF0D6D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1312CC1E" w14:textId="77777777" w:rsidR="00C0179F" w:rsidRPr="007C6744" w:rsidRDefault="00C0179F" w:rsidP="00C0179F">
      <w:pPr>
        <w:ind w:right="-720"/>
      </w:pPr>
    </w:p>
    <w:p w14:paraId="532D533E" w14:textId="77777777" w:rsidR="00C0179F" w:rsidRPr="00E1226D" w:rsidRDefault="00C0179F" w:rsidP="00C0179F">
      <w:pPr>
        <w:ind w:right="-720"/>
        <w:rPr>
          <w:b/>
          <w:bCs/>
        </w:rPr>
      </w:pPr>
      <w:r w:rsidRPr="00E1226D">
        <w:rPr>
          <w:b/>
          <w:bCs/>
        </w:rPr>
        <w:t>Veteran Bitch</w:t>
      </w:r>
    </w:p>
    <w:p w14:paraId="0CDF6225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E1226D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0C4D924" w14:textId="77777777" w:rsidR="00540497" w:rsidRDefault="00540497" w:rsidP="00E1226D">
      <w:pPr>
        <w:ind w:right="-720"/>
        <w:rPr>
          <w:b/>
          <w:bCs/>
        </w:rPr>
      </w:pPr>
    </w:p>
    <w:p w14:paraId="4ACB20A8" w14:textId="77777777" w:rsidR="00C0179F" w:rsidRPr="00540497" w:rsidRDefault="00540497" w:rsidP="00540497">
      <w:pPr>
        <w:widowControl/>
        <w:autoSpaceDE/>
        <w:autoSpaceDN/>
        <w:spacing w:after="160" w:line="278" w:lineRule="auto"/>
        <w:rPr>
          <w:i/>
          <w:iCs/>
          <w:sz w:val="28"/>
          <w:szCs w:val="28"/>
        </w:rPr>
      </w:pPr>
      <w:r>
        <w:br w:type="page"/>
      </w:r>
      <w:bookmarkStart w:id="5" w:name="Best_of_Variety"/>
      <w:bookmarkEnd w:id="5"/>
      <w:r w:rsidR="00C0179F" w:rsidRPr="00540497">
        <w:rPr>
          <w:b/>
          <w:bCs/>
          <w:i/>
          <w:iCs/>
          <w:sz w:val="28"/>
          <w:szCs w:val="28"/>
        </w:rPr>
        <w:lastRenderedPageBreak/>
        <w:t>FUTURITY</w:t>
      </w:r>
    </w:p>
    <w:p w14:paraId="6DB09A21" w14:textId="77777777" w:rsidR="00C0179F" w:rsidRPr="007C6744" w:rsidRDefault="00C0179F" w:rsidP="00C0179F">
      <w:pPr>
        <w:ind w:right="-720"/>
      </w:pPr>
    </w:p>
    <w:p w14:paraId="2B15E0AC" w14:textId="77777777" w:rsidR="00C0179F" w:rsidRPr="00C0179F" w:rsidRDefault="00C0179F" w:rsidP="00C0179F">
      <w:pPr>
        <w:ind w:right="-720"/>
        <w:rPr>
          <w:b/>
          <w:bCs/>
        </w:rPr>
      </w:pPr>
      <w:r w:rsidRPr="00C0179F">
        <w:rPr>
          <w:b/>
          <w:bCs/>
        </w:rPr>
        <w:t>Best 6-9 Months Puppy</w:t>
      </w:r>
    </w:p>
    <w:p w14:paraId="0158E38E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A1E737C" w14:textId="77777777" w:rsidR="00540497" w:rsidRDefault="00540497" w:rsidP="00C0179F">
      <w:pPr>
        <w:ind w:right="-720"/>
      </w:pPr>
    </w:p>
    <w:p w14:paraId="0D413F08" w14:textId="77777777" w:rsidR="00C0179F" w:rsidRPr="00C0179F" w:rsidRDefault="00C0179F" w:rsidP="00C0179F">
      <w:pPr>
        <w:ind w:right="-720"/>
        <w:rPr>
          <w:b/>
          <w:bCs/>
        </w:rPr>
      </w:pPr>
      <w:r w:rsidRPr="00C0179F">
        <w:rPr>
          <w:b/>
          <w:bCs/>
        </w:rPr>
        <w:t>Best 9-12 Months Puppy</w:t>
      </w:r>
    </w:p>
    <w:p w14:paraId="1B1BD2D3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1573B5FB" w14:textId="77777777" w:rsidR="00C0179F" w:rsidRPr="007C6744" w:rsidRDefault="00C0179F" w:rsidP="00C0179F">
      <w:pPr>
        <w:ind w:right="-720"/>
      </w:pPr>
    </w:p>
    <w:p w14:paraId="1319230C" w14:textId="77777777" w:rsidR="00C0179F" w:rsidRPr="00C0179F" w:rsidRDefault="00C0179F" w:rsidP="00C0179F">
      <w:pPr>
        <w:ind w:right="-720"/>
        <w:rPr>
          <w:b/>
          <w:bCs/>
        </w:rPr>
      </w:pPr>
      <w:r w:rsidRPr="00C0179F">
        <w:rPr>
          <w:b/>
          <w:bCs/>
        </w:rPr>
        <w:t>Best 12-15 Months Junior</w:t>
      </w:r>
    </w:p>
    <w:p w14:paraId="46623410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0742633" w14:textId="77777777" w:rsidR="00C0179F" w:rsidRPr="007C6744" w:rsidRDefault="00C0179F" w:rsidP="00C0179F">
      <w:pPr>
        <w:ind w:right="-720"/>
      </w:pPr>
    </w:p>
    <w:p w14:paraId="42EA4AF1" w14:textId="77777777" w:rsidR="00C0179F" w:rsidRPr="00C0179F" w:rsidRDefault="00C0179F" w:rsidP="00C0179F">
      <w:pPr>
        <w:ind w:right="-720"/>
        <w:rPr>
          <w:b/>
          <w:bCs/>
        </w:rPr>
      </w:pPr>
      <w:r w:rsidRPr="00C0179F">
        <w:rPr>
          <w:b/>
          <w:bCs/>
        </w:rPr>
        <w:t>Best 12-18 Months Junior</w:t>
      </w:r>
    </w:p>
    <w:p w14:paraId="3149E647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7B140CC1" w14:textId="77777777" w:rsidR="00C0179F" w:rsidRPr="007C6744" w:rsidRDefault="00C0179F" w:rsidP="00C0179F">
      <w:pPr>
        <w:ind w:right="-720"/>
      </w:pPr>
    </w:p>
    <w:p w14:paraId="4B3A3595" w14:textId="77777777" w:rsidR="00C0179F" w:rsidRDefault="00C0179F" w:rsidP="007C6744">
      <w:pPr>
        <w:ind w:right="-720"/>
      </w:pPr>
      <w:r w:rsidRPr="007C6744">
        <w:t>Best Futurity Puppy, Best Futurity Junior, Grand Futurity Winner placements are to be added to the critique of the dogs winning those placements.</w:t>
      </w:r>
    </w:p>
    <w:p w14:paraId="13267D82" w14:textId="77777777" w:rsidR="00C0179F" w:rsidRDefault="00C0179F" w:rsidP="007C6744">
      <w:pPr>
        <w:ind w:right="-720"/>
      </w:pPr>
    </w:p>
    <w:p w14:paraId="46A998AD" w14:textId="77777777" w:rsidR="00C0179F" w:rsidRDefault="00C0179F" w:rsidP="007C6744">
      <w:pPr>
        <w:ind w:right="-720"/>
      </w:pPr>
    </w:p>
    <w:p w14:paraId="73530461" w14:textId="77777777" w:rsidR="00C0179F" w:rsidRPr="00540497" w:rsidRDefault="00C0179F" w:rsidP="00C0179F">
      <w:pPr>
        <w:ind w:right="-720"/>
        <w:rPr>
          <w:b/>
          <w:bCs/>
          <w:i/>
          <w:iCs/>
          <w:sz w:val="48"/>
          <w:szCs w:val="48"/>
          <w:vertAlign w:val="superscript"/>
        </w:rPr>
      </w:pPr>
      <w:r w:rsidRPr="00540497">
        <w:rPr>
          <w:b/>
          <w:bCs/>
          <w:i/>
          <w:iCs/>
          <w:sz w:val="48"/>
          <w:szCs w:val="48"/>
          <w:vertAlign w:val="superscript"/>
        </w:rPr>
        <w:t>SWEEPSTAKES</w:t>
      </w:r>
    </w:p>
    <w:p w14:paraId="52DBEDC8" w14:textId="77777777" w:rsidR="00C0179F" w:rsidRPr="007C6744" w:rsidRDefault="00C0179F" w:rsidP="00C0179F">
      <w:pPr>
        <w:ind w:right="-720"/>
      </w:pPr>
    </w:p>
    <w:p w14:paraId="5A3DE4E6" w14:textId="77777777" w:rsidR="00C0179F" w:rsidRPr="007C6744" w:rsidRDefault="00C0179F" w:rsidP="00C0179F">
      <w:pPr>
        <w:ind w:right="-720"/>
      </w:pPr>
      <w:r w:rsidRPr="007C6744">
        <w:t>In both varieties:</w:t>
      </w:r>
    </w:p>
    <w:p w14:paraId="13834431" w14:textId="77777777" w:rsidR="00C0179F" w:rsidRDefault="00C0179F" w:rsidP="00C0179F">
      <w:pPr>
        <w:ind w:right="-720"/>
      </w:pPr>
      <w:r w:rsidRPr="00C0179F">
        <w:rPr>
          <w:b/>
          <w:bCs/>
        </w:rPr>
        <w:t>Coloreds - Best Colored Puppy in Sweepstakes. Best of Opposite Sex Colored Puppy in Sweepstakes</w:t>
      </w:r>
      <w:r w:rsidRPr="007C6744">
        <w:t xml:space="preserve"> </w:t>
      </w:r>
    </w:p>
    <w:p w14:paraId="2DDBD036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4CF7B3C" w14:textId="77777777" w:rsidR="00C0179F" w:rsidRPr="007C6744" w:rsidRDefault="00C0179F" w:rsidP="00C0179F">
      <w:pPr>
        <w:ind w:right="-720"/>
      </w:pPr>
    </w:p>
    <w:p w14:paraId="06B7A1EA" w14:textId="77777777" w:rsidR="00C0179F" w:rsidRDefault="00C0179F" w:rsidP="00C0179F">
      <w:pPr>
        <w:ind w:right="-720"/>
      </w:pPr>
      <w:r w:rsidRPr="00C0179F">
        <w:rPr>
          <w:b/>
          <w:bCs/>
        </w:rPr>
        <w:t>Whites - Best White Puppy in Sweepstakes. Best of Opposite Sex White Puppy in Sweepstakes</w:t>
      </w:r>
      <w:r w:rsidRPr="007C6744">
        <w:t xml:space="preserve"> </w:t>
      </w:r>
    </w:p>
    <w:p w14:paraId="4DCB3DD0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090F2A0F" w14:textId="77777777" w:rsidR="00C0179F" w:rsidRPr="007C6744" w:rsidRDefault="00C0179F" w:rsidP="00C0179F">
      <w:pPr>
        <w:ind w:right="-720"/>
      </w:pPr>
    </w:p>
    <w:p w14:paraId="25CD3E98" w14:textId="77777777" w:rsidR="00C0179F" w:rsidRPr="00C0179F" w:rsidRDefault="00C0179F" w:rsidP="00C0179F">
      <w:pPr>
        <w:ind w:right="-720"/>
        <w:rPr>
          <w:b/>
          <w:bCs/>
        </w:rPr>
      </w:pPr>
      <w:bookmarkStart w:id="6" w:name="Best_Puppy_in_Sweepstakes,_Best_of_Oppos"/>
      <w:bookmarkEnd w:id="6"/>
      <w:r w:rsidRPr="00C0179F">
        <w:rPr>
          <w:b/>
          <w:bCs/>
        </w:rPr>
        <w:t>Best Puppy in Sweepstakes, Best of Opposite Sex Puppy in Sweepstakes</w:t>
      </w:r>
    </w:p>
    <w:p w14:paraId="4DE70916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33546FDA" w14:textId="77777777" w:rsidR="00C0179F" w:rsidRPr="007C6744" w:rsidRDefault="00C0179F" w:rsidP="00C0179F">
      <w:pPr>
        <w:ind w:right="-720"/>
      </w:pPr>
    </w:p>
    <w:p w14:paraId="4953D663" w14:textId="77777777" w:rsidR="00540497" w:rsidRDefault="00540497" w:rsidP="00C0179F">
      <w:pPr>
        <w:ind w:right="-720"/>
        <w:rPr>
          <w:b/>
          <w:bCs/>
          <w:i/>
          <w:iCs/>
          <w:sz w:val="28"/>
          <w:szCs w:val="28"/>
        </w:rPr>
      </w:pPr>
    </w:p>
    <w:p w14:paraId="305465CA" w14:textId="77777777" w:rsidR="00540497" w:rsidRDefault="00540497" w:rsidP="00C0179F">
      <w:pPr>
        <w:ind w:right="-720"/>
        <w:rPr>
          <w:b/>
          <w:bCs/>
          <w:i/>
          <w:iCs/>
          <w:sz w:val="28"/>
          <w:szCs w:val="28"/>
        </w:rPr>
      </w:pPr>
    </w:p>
    <w:p w14:paraId="30D1B759" w14:textId="77777777" w:rsidR="00C0179F" w:rsidRPr="00540497" w:rsidRDefault="00C0179F" w:rsidP="00C0179F">
      <w:pPr>
        <w:ind w:right="-720"/>
        <w:rPr>
          <w:b/>
          <w:bCs/>
          <w:i/>
          <w:iCs/>
          <w:sz w:val="28"/>
          <w:szCs w:val="28"/>
        </w:rPr>
      </w:pPr>
      <w:r w:rsidRPr="00540497">
        <w:rPr>
          <w:b/>
          <w:bCs/>
          <w:i/>
          <w:iCs/>
          <w:sz w:val="28"/>
          <w:szCs w:val="28"/>
        </w:rPr>
        <w:t>VETERAN SWEEPSTAKES</w:t>
      </w:r>
    </w:p>
    <w:p w14:paraId="78739750" w14:textId="77777777" w:rsidR="00C0179F" w:rsidRPr="00540497" w:rsidRDefault="00C0179F" w:rsidP="00C0179F">
      <w:pPr>
        <w:ind w:right="-720"/>
        <w:rPr>
          <w:i/>
          <w:iCs/>
          <w:sz w:val="28"/>
          <w:szCs w:val="28"/>
        </w:rPr>
      </w:pPr>
    </w:p>
    <w:p w14:paraId="0580CAEE" w14:textId="77777777" w:rsidR="00C0179F" w:rsidRPr="00C0179F" w:rsidRDefault="00C0179F" w:rsidP="00C0179F">
      <w:pPr>
        <w:ind w:right="-720"/>
        <w:rPr>
          <w:b/>
          <w:bCs/>
        </w:rPr>
      </w:pPr>
      <w:r w:rsidRPr="00C0179F">
        <w:rPr>
          <w:b/>
          <w:bCs/>
        </w:rPr>
        <w:t>Coloreds - Best Colored Veteran in Sweepstakes. Best of Opposite Sex Colored Veteran in Sweepstakes</w:t>
      </w:r>
    </w:p>
    <w:p w14:paraId="38F5D178" w14:textId="77777777" w:rsidR="00C0179F" w:rsidRPr="007C6744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4971CD99" w14:textId="77777777" w:rsidR="00C0179F" w:rsidRPr="007C6744" w:rsidRDefault="00C0179F" w:rsidP="00C0179F">
      <w:pPr>
        <w:ind w:right="-720"/>
      </w:pPr>
    </w:p>
    <w:p w14:paraId="2DE93ABA" w14:textId="77777777" w:rsidR="00C0179F" w:rsidRDefault="00C0179F" w:rsidP="00C0179F">
      <w:pPr>
        <w:ind w:right="-720"/>
      </w:pPr>
      <w:r w:rsidRPr="00C0179F">
        <w:rPr>
          <w:b/>
          <w:bCs/>
        </w:rPr>
        <w:t>Whites - Best White Veteran in Sweepstakes. Best of Opposite Sex White Veteran in Sweepstakes</w:t>
      </w:r>
      <w:r w:rsidRPr="007C6744">
        <w:t xml:space="preserve"> </w:t>
      </w:r>
    </w:p>
    <w:p w14:paraId="677ECABC" w14:textId="77777777" w:rsidR="00C0179F" w:rsidRPr="007C6744" w:rsidRDefault="00C0179F" w:rsidP="00C0179F">
      <w:pPr>
        <w:ind w:right="-720"/>
      </w:pPr>
      <w:r w:rsidRPr="007C6744">
        <w:t>Owner’s name (not bold</w:t>
      </w:r>
      <w:r w:rsidRPr="00C0179F">
        <w:rPr>
          <w:b/>
          <w:bCs/>
        </w:rPr>
        <w:t>) DOG’S NAME IN CAPS and BOLD</w:t>
      </w:r>
      <w:r w:rsidRPr="007C6744">
        <w:t xml:space="preserve"> (sire’s name ex dam’s name not bold) Critique etc.</w:t>
      </w:r>
    </w:p>
    <w:p w14:paraId="06346DFC" w14:textId="77777777" w:rsidR="00C0179F" w:rsidRPr="007C6744" w:rsidRDefault="00C0179F" w:rsidP="00C0179F">
      <w:pPr>
        <w:ind w:right="-720"/>
      </w:pPr>
    </w:p>
    <w:p w14:paraId="246C0E4D" w14:textId="77777777" w:rsidR="00C0179F" w:rsidRPr="00C0179F" w:rsidRDefault="00C0179F" w:rsidP="00C0179F">
      <w:pPr>
        <w:ind w:right="-720"/>
        <w:rPr>
          <w:b/>
          <w:bCs/>
        </w:rPr>
      </w:pPr>
      <w:bookmarkStart w:id="7" w:name="Best_Veteran_in_Sweepstakes,_Best_of_Opp"/>
      <w:bookmarkEnd w:id="7"/>
      <w:r w:rsidRPr="00C0179F">
        <w:rPr>
          <w:b/>
          <w:bCs/>
        </w:rPr>
        <w:t>Best Veteran in Sweepstakes, Best of Opposite Sex Veteran in Sweepstakes</w:t>
      </w:r>
    </w:p>
    <w:p w14:paraId="606D6AD3" w14:textId="77777777" w:rsidR="00540497" w:rsidRDefault="00C0179F" w:rsidP="00C0179F">
      <w:pPr>
        <w:ind w:right="-720"/>
      </w:pPr>
      <w:r w:rsidRPr="007C6744">
        <w:t xml:space="preserve">Owner’s name (not bold) </w:t>
      </w:r>
      <w:r w:rsidRPr="00C0179F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60A80C19" w14:textId="77777777" w:rsidR="00540497" w:rsidRDefault="00540497" w:rsidP="00540497">
      <w:pPr>
        <w:widowControl/>
        <w:autoSpaceDE/>
        <w:autoSpaceDN/>
        <w:spacing w:after="160" w:line="278" w:lineRule="auto"/>
      </w:pPr>
    </w:p>
    <w:p w14:paraId="29E5070E" w14:textId="77777777" w:rsidR="00540497" w:rsidRDefault="00540497" w:rsidP="00540497">
      <w:pPr>
        <w:widowControl/>
        <w:autoSpaceDE/>
        <w:autoSpaceDN/>
        <w:spacing w:after="160" w:line="278" w:lineRule="auto"/>
      </w:pPr>
    </w:p>
    <w:p w14:paraId="524C741C" w14:textId="77777777" w:rsidR="00C0179F" w:rsidRPr="00540497" w:rsidRDefault="00C0179F" w:rsidP="00540497">
      <w:pPr>
        <w:widowControl/>
        <w:autoSpaceDE/>
        <w:autoSpaceDN/>
        <w:spacing w:after="160" w:line="278" w:lineRule="auto"/>
        <w:rPr>
          <w:i/>
          <w:iCs/>
          <w:sz w:val="28"/>
          <w:szCs w:val="28"/>
        </w:rPr>
      </w:pPr>
      <w:r w:rsidRPr="00540497">
        <w:rPr>
          <w:b/>
          <w:bCs/>
          <w:i/>
          <w:iCs/>
          <w:sz w:val="28"/>
          <w:szCs w:val="28"/>
        </w:rPr>
        <w:lastRenderedPageBreak/>
        <w:t>ISIS VABO</w:t>
      </w:r>
    </w:p>
    <w:p w14:paraId="5A0F2FB6" w14:textId="77777777" w:rsidR="00C0179F" w:rsidRPr="007C6744" w:rsidRDefault="00C0179F" w:rsidP="00C0179F">
      <w:pPr>
        <w:ind w:right="-720"/>
      </w:pPr>
    </w:p>
    <w:p w14:paraId="13A63548" w14:textId="77777777" w:rsidR="00C0179F" w:rsidRPr="007C6744" w:rsidRDefault="00C0179F" w:rsidP="00C0179F">
      <w:pPr>
        <w:ind w:right="-720"/>
      </w:pPr>
      <w:r w:rsidRPr="007C6744">
        <w:t>Only the winner is critiqued</w:t>
      </w:r>
    </w:p>
    <w:p w14:paraId="6A56CEAA" w14:textId="77777777" w:rsidR="00C0179F" w:rsidRDefault="00C0179F" w:rsidP="00C0179F">
      <w:pPr>
        <w:ind w:right="-720"/>
      </w:pPr>
      <w:r w:rsidRPr="007C6744">
        <w:t xml:space="preserve">Owner’s name (not bold) </w:t>
      </w:r>
      <w:r w:rsidRPr="00540497">
        <w:rPr>
          <w:b/>
          <w:bCs/>
        </w:rPr>
        <w:t>DOG’S NAME IN CAPS and BOLD</w:t>
      </w:r>
      <w:r w:rsidRPr="007C6744">
        <w:t xml:space="preserve"> (sire’s name ex dam’s name not bold) Critique, etc.</w:t>
      </w:r>
    </w:p>
    <w:p w14:paraId="1F4342DA" w14:textId="77777777" w:rsidR="00540497" w:rsidRDefault="00540497" w:rsidP="00C0179F">
      <w:pPr>
        <w:ind w:right="-720"/>
      </w:pPr>
    </w:p>
    <w:p w14:paraId="726858AB" w14:textId="77777777" w:rsidR="00540497" w:rsidRDefault="00540497" w:rsidP="00C0179F">
      <w:pPr>
        <w:ind w:right="-720"/>
      </w:pPr>
    </w:p>
    <w:p w14:paraId="281E9028" w14:textId="77777777" w:rsidR="00540497" w:rsidRDefault="00540497" w:rsidP="00540497">
      <w:pPr>
        <w:ind w:right="-720"/>
        <w:rPr>
          <w:b/>
          <w:bCs/>
          <w:i/>
          <w:iCs/>
          <w:sz w:val="28"/>
          <w:szCs w:val="28"/>
        </w:rPr>
      </w:pPr>
    </w:p>
    <w:p w14:paraId="378D2812" w14:textId="77777777" w:rsidR="00540497" w:rsidRDefault="00540497" w:rsidP="00540497">
      <w:pPr>
        <w:ind w:right="-720"/>
        <w:rPr>
          <w:b/>
          <w:bCs/>
          <w:i/>
          <w:iCs/>
          <w:sz w:val="28"/>
          <w:szCs w:val="28"/>
        </w:rPr>
      </w:pPr>
    </w:p>
    <w:p w14:paraId="3D4716B4" w14:textId="77777777" w:rsidR="00540497" w:rsidRPr="00540497" w:rsidRDefault="00540497" w:rsidP="00540497">
      <w:pPr>
        <w:ind w:right="-720"/>
        <w:rPr>
          <w:b/>
          <w:bCs/>
          <w:i/>
          <w:iCs/>
          <w:sz w:val="28"/>
          <w:szCs w:val="28"/>
        </w:rPr>
      </w:pPr>
      <w:r w:rsidRPr="00540497">
        <w:rPr>
          <w:b/>
          <w:bCs/>
          <w:i/>
          <w:iCs/>
          <w:sz w:val="28"/>
          <w:szCs w:val="28"/>
        </w:rPr>
        <w:t>SILVERWOOD</w:t>
      </w:r>
    </w:p>
    <w:p w14:paraId="6B3EBAE6" w14:textId="77777777" w:rsidR="00540497" w:rsidRPr="007C6744" w:rsidRDefault="00540497" w:rsidP="00540497">
      <w:pPr>
        <w:ind w:right="-720"/>
      </w:pPr>
    </w:p>
    <w:p w14:paraId="6094FCA5" w14:textId="77777777" w:rsidR="00540497" w:rsidRPr="00540497" w:rsidRDefault="00540497" w:rsidP="00540497">
      <w:pPr>
        <w:ind w:right="-720"/>
        <w:rPr>
          <w:b/>
          <w:bCs/>
        </w:rPr>
      </w:pPr>
      <w:bookmarkStart w:id="8" w:name="All_Silverwood_Finalists"/>
      <w:bookmarkEnd w:id="8"/>
      <w:r w:rsidRPr="00540497">
        <w:rPr>
          <w:b/>
          <w:bCs/>
        </w:rPr>
        <w:t>All Silverwood Finalists</w:t>
      </w:r>
    </w:p>
    <w:p w14:paraId="4EAD1FC8" w14:textId="77777777" w:rsidR="00540497" w:rsidRPr="007C6744" w:rsidRDefault="00540497" w:rsidP="00540497">
      <w:pPr>
        <w:ind w:right="-720"/>
      </w:pPr>
    </w:p>
    <w:p w14:paraId="62A90D54" w14:textId="77777777" w:rsidR="00540497" w:rsidRPr="007C6744" w:rsidRDefault="00540497" w:rsidP="00540497">
      <w:pPr>
        <w:ind w:right="-720"/>
      </w:pPr>
      <w:r w:rsidRPr="007C6744">
        <w:t xml:space="preserve">Owner’s name (not bold) </w:t>
      </w:r>
      <w:r w:rsidRPr="00540497">
        <w:rPr>
          <w:b/>
          <w:bCs/>
        </w:rPr>
        <w:t>DOG’S NAME IN CAPS and BOLD</w:t>
      </w:r>
      <w:r w:rsidRPr="007C6744">
        <w:t xml:space="preserve"> (sire’s name ex dam’s name not bold) Critique etc.</w:t>
      </w:r>
    </w:p>
    <w:p w14:paraId="0A7128E9" w14:textId="77777777" w:rsidR="00540497" w:rsidRPr="007C6744" w:rsidRDefault="00540497" w:rsidP="00540497">
      <w:pPr>
        <w:ind w:right="-720"/>
      </w:pPr>
    </w:p>
    <w:p w14:paraId="323B1A82" w14:textId="77777777" w:rsidR="00540497" w:rsidRPr="00540497" w:rsidRDefault="00540497" w:rsidP="00540497">
      <w:pPr>
        <w:ind w:right="-720"/>
        <w:rPr>
          <w:b/>
          <w:bCs/>
        </w:rPr>
      </w:pPr>
      <w:bookmarkStart w:id="9" w:name="Best_Movement"/>
      <w:bookmarkEnd w:id="9"/>
      <w:r w:rsidRPr="00540497">
        <w:rPr>
          <w:b/>
          <w:bCs/>
        </w:rPr>
        <w:t>Best Movement</w:t>
      </w:r>
    </w:p>
    <w:p w14:paraId="2074B8FB" w14:textId="77777777" w:rsidR="00540497" w:rsidRPr="007C6744" w:rsidRDefault="00540497" w:rsidP="00540497">
      <w:pPr>
        <w:ind w:right="-720"/>
      </w:pPr>
    </w:p>
    <w:p w14:paraId="38E94129" w14:textId="77777777" w:rsidR="00540497" w:rsidRPr="007C6744" w:rsidRDefault="00540497" w:rsidP="00540497">
      <w:pPr>
        <w:ind w:right="-720"/>
      </w:pPr>
      <w:r w:rsidRPr="007C6744">
        <w:t xml:space="preserve">Owner’s name (not bold) </w:t>
      </w:r>
      <w:r w:rsidRPr="00540497">
        <w:rPr>
          <w:b/>
          <w:bCs/>
        </w:rPr>
        <w:t>DOG’S NAME IN CAPS and BOLD</w:t>
      </w:r>
      <w:r w:rsidRPr="007C6744">
        <w:t xml:space="preserve"> (sire’s name ex dam’s name not bold) Critique e etc.</w:t>
      </w:r>
    </w:p>
    <w:p w14:paraId="6775A2C6" w14:textId="77777777" w:rsidR="00540497" w:rsidRPr="007C6744" w:rsidRDefault="00540497" w:rsidP="00540497">
      <w:pPr>
        <w:ind w:right="-720"/>
      </w:pPr>
    </w:p>
    <w:p w14:paraId="26F280D0" w14:textId="77777777" w:rsidR="00540497" w:rsidRPr="007C6744" w:rsidRDefault="00540497" w:rsidP="00540497">
      <w:pPr>
        <w:ind w:right="-720"/>
      </w:pPr>
      <w:r w:rsidRPr="007C6744">
        <w:t>The following placements do not need a further critique, but do need these placements listed. Best Colored Dog</w:t>
      </w:r>
    </w:p>
    <w:p w14:paraId="40448135" w14:textId="77777777" w:rsidR="00540497" w:rsidRPr="007C6744" w:rsidRDefault="00540497" w:rsidP="00540497">
      <w:pPr>
        <w:ind w:right="-720"/>
      </w:pPr>
      <w:bookmarkStart w:id="10" w:name="Reserve_Colored_Dog_Best_White_Dog_Reser"/>
      <w:bookmarkEnd w:id="10"/>
      <w:r w:rsidRPr="007C6744">
        <w:t>Reserve Colored Dog Best White Dog Reserve White Dog Best Colored Bitch Reserve Colored Bitch Best White Bitch Reserve White Bitch</w:t>
      </w:r>
    </w:p>
    <w:p w14:paraId="1F1D9956" w14:textId="77777777" w:rsidR="00540497" w:rsidRPr="007C6744" w:rsidRDefault="00540497" w:rsidP="00540497">
      <w:pPr>
        <w:ind w:right="-720"/>
      </w:pPr>
    </w:p>
    <w:p w14:paraId="4D902BDE" w14:textId="77777777" w:rsidR="00540497" w:rsidRPr="007C6744" w:rsidRDefault="00540497" w:rsidP="00540497">
      <w:pPr>
        <w:ind w:right="-720"/>
      </w:pPr>
    </w:p>
    <w:p w14:paraId="2EEFC342" w14:textId="77777777" w:rsidR="00540497" w:rsidRPr="007C6744" w:rsidRDefault="00540497" w:rsidP="00540497">
      <w:pPr>
        <w:ind w:right="-720"/>
      </w:pPr>
      <w:r w:rsidRPr="007C6744">
        <w:t>Silverwood Winner Lovell Trophy</w:t>
      </w:r>
    </w:p>
    <w:p w14:paraId="3F228C20" w14:textId="77777777" w:rsidR="00BE1051" w:rsidRDefault="00540497" w:rsidP="00BE1051">
      <w:pPr>
        <w:ind w:right="-720"/>
      </w:pPr>
      <w:r w:rsidRPr="007C6744">
        <w:t>Radium Brigadier Trophy Best of Opposite Se</w:t>
      </w:r>
      <w:r w:rsidR="00BE1051">
        <w:t>x</w:t>
      </w:r>
    </w:p>
    <w:p w14:paraId="2B66769A" w14:textId="77777777" w:rsidR="002715E3" w:rsidRPr="007C6744" w:rsidRDefault="002715E3" w:rsidP="003C7E37">
      <w:pPr>
        <w:ind w:right="-720"/>
      </w:pPr>
      <w:bookmarkStart w:id="11" w:name="SILVERWOOD"/>
      <w:bookmarkEnd w:id="11"/>
    </w:p>
    <w:sectPr w:rsidR="002715E3" w:rsidRPr="007C6744" w:rsidSect="007C674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D0DB" w14:textId="77777777" w:rsidR="00F25AA9" w:rsidRDefault="00F25AA9" w:rsidP="00C0179F">
      <w:r>
        <w:separator/>
      </w:r>
    </w:p>
  </w:endnote>
  <w:endnote w:type="continuationSeparator" w:id="0">
    <w:p w14:paraId="57953BE7" w14:textId="77777777" w:rsidR="00F25AA9" w:rsidRDefault="00F25AA9" w:rsidP="00C0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6A35" w14:textId="77777777" w:rsidR="00BE1051" w:rsidRDefault="00BE10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BEAA" w14:textId="77777777" w:rsidR="00DF2489" w:rsidRDefault="00DF248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CE0E" w14:textId="77777777" w:rsidR="00BE1051" w:rsidRDefault="00BE105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446E" w14:textId="77777777" w:rsidR="00DF2489" w:rsidRDefault="00DF248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BDA5" w14:textId="77777777" w:rsidR="00F25AA9" w:rsidRDefault="00F25AA9" w:rsidP="00C0179F">
      <w:r>
        <w:separator/>
      </w:r>
    </w:p>
  </w:footnote>
  <w:footnote w:type="continuationSeparator" w:id="0">
    <w:p w14:paraId="45DAAA19" w14:textId="77777777" w:rsidR="00F25AA9" w:rsidRDefault="00F25AA9" w:rsidP="00C01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EFC1" w14:textId="77777777" w:rsidR="00BE1051" w:rsidRDefault="00BE10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8EEF" w14:textId="77777777" w:rsidR="00BE1051" w:rsidRDefault="00BE10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3666" w14:textId="77777777" w:rsidR="00BE1051" w:rsidRDefault="00BE10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91"/>
    <w:rsid w:val="000358DB"/>
    <w:rsid w:val="0005615C"/>
    <w:rsid w:val="000C440C"/>
    <w:rsid w:val="00154191"/>
    <w:rsid w:val="002715E3"/>
    <w:rsid w:val="003C7E37"/>
    <w:rsid w:val="00441E28"/>
    <w:rsid w:val="00540497"/>
    <w:rsid w:val="00590DED"/>
    <w:rsid w:val="006E0D99"/>
    <w:rsid w:val="007C6744"/>
    <w:rsid w:val="00941E01"/>
    <w:rsid w:val="009A2D2C"/>
    <w:rsid w:val="00B050D6"/>
    <w:rsid w:val="00BE1051"/>
    <w:rsid w:val="00C0179F"/>
    <w:rsid w:val="00D86F83"/>
    <w:rsid w:val="00DF2489"/>
    <w:rsid w:val="00E067B3"/>
    <w:rsid w:val="00E1226D"/>
    <w:rsid w:val="00F25AA9"/>
    <w:rsid w:val="00F5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0AEBE"/>
  <w15:chartTrackingRefBased/>
  <w15:docId w15:val="{41DD582C-C452-4A3F-9108-305763A8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4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48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48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48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48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48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48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48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DF248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48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48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2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48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2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48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2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48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24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48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48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F248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F248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17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79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17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79F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BookTitle">
    <w:name w:val="Book Title"/>
    <w:basedOn w:val="DefaultParagraphFont"/>
    <w:uiPriority w:val="33"/>
    <w:qFormat/>
    <w:rsid w:val="00BE105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1051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E1051"/>
    <w:rPr>
      <w:i/>
      <w:iCs/>
    </w:rPr>
  </w:style>
  <w:style w:type="paragraph" w:styleId="NoSpacing">
    <w:name w:val="No Spacing"/>
    <w:uiPriority w:val="1"/>
    <w:qFormat/>
    <w:rsid w:val="00BE10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BE105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E105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E105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1051"/>
    <w:pPr>
      <w:widowControl w:val="0"/>
      <w:autoSpaceDE w:val="0"/>
      <w:autoSpaceDN w:val="0"/>
      <w:spacing w:before="240" w:after="0" w:line="240" w:lineRule="auto"/>
      <w:outlineLvl w:val="9"/>
    </w:pPr>
    <w:rPr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wayn\Downloads\BTCA%20Critique%20Templat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BTCA Critique Templates</Template>
  <TotalTime>11</TotalTime>
  <Pages>6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Waynee</dc:creator>
  <cp:keywords/>
  <dc:description/>
  <cp:lastModifiedBy>Naomi Waynee</cp:lastModifiedBy>
  <cp:revision>3</cp:revision>
  <cp:lastPrinted>2026-07-24T17:20:00Z</cp:lastPrinted>
  <dcterms:created xsi:type="dcterms:W3CDTF">2026-07-24T17:11:00Z</dcterms:created>
  <dcterms:modified xsi:type="dcterms:W3CDTF">2026-07-24T17:22:00Z</dcterms:modified>
</cp:coreProperties>
</file>